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AE" w:rsidRDefault="00732EAE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732EAE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D09F2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732EAE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732EAE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732EAE" w:rsidRDefault="00732EAE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732EAE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32EAE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732EAE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32EAE" w:rsidRDefault="00732EAE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732EAE" w:rsidRPr="00FC074D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32EAE" w:rsidRPr="00FC074D" w:rsidRDefault="00732EAE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32EAE" w:rsidRPr="00FC074D" w:rsidRDefault="00732EAE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>
        <w:rPr>
          <w:rFonts w:ascii="Times New Roman" w:hAnsi="Times New Roman"/>
          <w:sz w:val="24"/>
          <w:szCs w:val="24"/>
          <w:u w:val="single"/>
        </w:rPr>
        <w:t xml:space="preserve"> « 15 »   апреля  2014  года № 54</w:t>
      </w:r>
    </w:p>
    <w:p w:rsidR="00732EAE" w:rsidRPr="00FC074D" w:rsidRDefault="00732EAE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732EAE" w:rsidRPr="00FC074D" w:rsidRDefault="00732EAE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732EAE" w:rsidRPr="00F57012" w:rsidRDefault="00732EAE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Об отмене постановления  Главы Крутогоровского</w:t>
      </w:r>
    </w:p>
    <w:p w:rsidR="00732EAE" w:rsidRPr="00F57012" w:rsidRDefault="00732EAE" w:rsidP="00481D71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сельского  поселения   от</w:t>
      </w:r>
      <w:r>
        <w:rPr>
          <w:rFonts w:ascii="Times New Roman" w:hAnsi="Times New Roman"/>
          <w:sz w:val="24"/>
          <w:szCs w:val="24"/>
        </w:rPr>
        <w:t xml:space="preserve"> 14.02.2013 №34 «Об утверждении видов обязательных работ и объектов их отбывания на территории Крутогоровского сельского поселения</w:t>
      </w:r>
    </w:p>
    <w:p w:rsidR="00732EAE" w:rsidRPr="00F57012" w:rsidRDefault="00732EAE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F5701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В целях приведения нормативных правовых актов Крутогоровского сельского поселения, в соответствие с действующим законодательством </w:t>
      </w:r>
    </w:p>
    <w:p w:rsidR="00732EAE" w:rsidRPr="00F57012" w:rsidRDefault="00732EAE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F57012">
        <w:rPr>
          <w:rFonts w:ascii="Times New Roman" w:hAnsi="Times New Roman"/>
          <w:b/>
          <w:sz w:val="24"/>
          <w:szCs w:val="24"/>
        </w:rPr>
        <w:t>ПОСТАНОВЛЯЮ:</w:t>
      </w: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732EAE" w:rsidRPr="00481D71" w:rsidRDefault="00732EAE" w:rsidP="00FC074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1D71">
        <w:rPr>
          <w:rFonts w:ascii="Times New Roman" w:hAnsi="Times New Roman"/>
        </w:rPr>
        <w:t>Постановление  Главы   Крутогоровского сельского поселения</w:t>
      </w:r>
      <w:r w:rsidRPr="00481D71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14.02.2013 №34 «Об утверждении видов обязательных работ и объектов их отбывания на территории Крутогоровского сельского поселения», признать утратившим силу.</w:t>
      </w:r>
    </w:p>
    <w:p w:rsidR="00732EAE" w:rsidRPr="00F57012" w:rsidRDefault="00732EAE" w:rsidP="00F57012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732EAE" w:rsidRPr="00F57012" w:rsidRDefault="00732EAE" w:rsidP="008E7719">
      <w:pPr>
        <w:pStyle w:val="ListParagraph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 Глава Крутогоровского</w:t>
      </w: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  <w:r w:rsidRPr="00F57012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732EAE" w:rsidRPr="00F57012" w:rsidRDefault="00732EAE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p w:rsidR="00732EAE" w:rsidRPr="00F57012" w:rsidRDefault="00732EAE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sectPr w:rsidR="00732EAE" w:rsidRPr="00F57012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EC21EE"/>
    <w:multiLevelType w:val="hybridMultilevel"/>
    <w:tmpl w:val="017C7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15AD"/>
    <w:rsid w:val="00016E1F"/>
    <w:rsid w:val="00033BC6"/>
    <w:rsid w:val="00070B1C"/>
    <w:rsid w:val="000863C8"/>
    <w:rsid w:val="00101473"/>
    <w:rsid w:val="00175B9E"/>
    <w:rsid w:val="001D5710"/>
    <w:rsid w:val="001E2655"/>
    <w:rsid w:val="001F1970"/>
    <w:rsid w:val="00262C41"/>
    <w:rsid w:val="0029496D"/>
    <w:rsid w:val="002B288E"/>
    <w:rsid w:val="002D09F2"/>
    <w:rsid w:val="002E088F"/>
    <w:rsid w:val="003A4FBA"/>
    <w:rsid w:val="00417B64"/>
    <w:rsid w:val="00440867"/>
    <w:rsid w:val="004607A7"/>
    <w:rsid w:val="00481D71"/>
    <w:rsid w:val="004B3F6A"/>
    <w:rsid w:val="004B57AD"/>
    <w:rsid w:val="005069D6"/>
    <w:rsid w:val="00542456"/>
    <w:rsid w:val="00554B0A"/>
    <w:rsid w:val="00574B93"/>
    <w:rsid w:val="005A312B"/>
    <w:rsid w:val="00602AB1"/>
    <w:rsid w:val="00630365"/>
    <w:rsid w:val="0063530B"/>
    <w:rsid w:val="00672C25"/>
    <w:rsid w:val="006B2DA7"/>
    <w:rsid w:val="006F0F80"/>
    <w:rsid w:val="00732EAE"/>
    <w:rsid w:val="007622CA"/>
    <w:rsid w:val="00767471"/>
    <w:rsid w:val="00780EA1"/>
    <w:rsid w:val="007A73DA"/>
    <w:rsid w:val="007D16AA"/>
    <w:rsid w:val="0080396E"/>
    <w:rsid w:val="008E7719"/>
    <w:rsid w:val="00933232"/>
    <w:rsid w:val="009711A0"/>
    <w:rsid w:val="00994C4D"/>
    <w:rsid w:val="009B1C0D"/>
    <w:rsid w:val="009D0CCD"/>
    <w:rsid w:val="00A03590"/>
    <w:rsid w:val="00B17CCF"/>
    <w:rsid w:val="00B51F7E"/>
    <w:rsid w:val="00B520E8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07BD4"/>
    <w:rsid w:val="00F51ADE"/>
    <w:rsid w:val="00F57012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87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E77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55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1</Pages>
  <Words>151</Words>
  <Characters>861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33</cp:revision>
  <cp:lastPrinted>2014-04-09T04:50:00Z</cp:lastPrinted>
  <dcterms:created xsi:type="dcterms:W3CDTF">2013-11-20T03:24:00Z</dcterms:created>
  <dcterms:modified xsi:type="dcterms:W3CDTF">2014-04-09T04:50:00Z</dcterms:modified>
</cp:coreProperties>
</file>