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99A" w:rsidRDefault="00B4699A" w:rsidP="00D22A7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2.5pt;height:52.5pt;visibility:visible">
            <v:imagedata r:id="rId5" o:title=""/>
          </v:shape>
        </w:pict>
      </w:r>
    </w:p>
    <w:p w:rsidR="00B4699A" w:rsidRPr="00240DB8" w:rsidRDefault="00B4699A" w:rsidP="00D22A70">
      <w:pPr>
        <w:jc w:val="center"/>
        <w:rPr>
          <w:rFonts w:ascii="Times New Roman" w:hAnsi="Times New Roman"/>
          <w:b/>
          <w:sz w:val="28"/>
          <w:szCs w:val="28"/>
        </w:rPr>
      </w:pPr>
      <w:r w:rsidRPr="00240DB8">
        <w:rPr>
          <w:rFonts w:ascii="Times New Roman" w:hAnsi="Times New Roman"/>
          <w:b/>
          <w:sz w:val="28"/>
          <w:szCs w:val="28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B4699A" w:rsidRPr="00240DB8" w:rsidRDefault="00B4699A" w:rsidP="00D22A70">
      <w:pPr>
        <w:jc w:val="center"/>
        <w:rPr>
          <w:rFonts w:ascii="Times New Roman" w:hAnsi="Times New Roman"/>
          <w:b/>
          <w:sz w:val="28"/>
          <w:szCs w:val="28"/>
        </w:rPr>
      </w:pPr>
      <w:r w:rsidRPr="00240DB8">
        <w:rPr>
          <w:rFonts w:ascii="Times New Roman" w:hAnsi="Times New Roman"/>
          <w:b/>
          <w:sz w:val="28"/>
          <w:szCs w:val="28"/>
        </w:rPr>
        <w:t>__________________________________________________________________</w:t>
      </w:r>
    </w:p>
    <w:p w:rsidR="00B4699A" w:rsidRPr="00240DB8" w:rsidRDefault="00B4699A" w:rsidP="00D22A70">
      <w:pPr>
        <w:jc w:val="center"/>
        <w:rPr>
          <w:rFonts w:ascii="Times New Roman" w:hAnsi="Times New Roman"/>
          <w:b/>
          <w:sz w:val="28"/>
          <w:szCs w:val="28"/>
        </w:rPr>
      </w:pPr>
      <w:r w:rsidRPr="00240DB8">
        <w:rPr>
          <w:rFonts w:ascii="Times New Roman" w:hAnsi="Times New Roman"/>
          <w:b/>
          <w:sz w:val="28"/>
          <w:szCs w:val="28"/>
        </w:rPr>
        <w:t>РАСПОРЯЖЕНИЕ</w:t>
      </w:r>
    </w:p>
    <w:p w:rsidR="00B4699A" w:rsidRPr="00240DB8" w:rsidRDefault="00B4699A" w:rsidP="00C80D3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Pr="00240DB8">
        <w:rPr>
          <w:rFonts w:ascii="Times New Roman" w:hAnsi="Times New Roman"/>
          <w:sz w:val="28"/>
          <w:szCs w:val="28"/>
        </w:rPr>
        <w:t>КРУТОГОРОВСКОГО СЕЛЬСКОГО ПОСЕЛЕНИЯ</w:t>
      </w:r>
    </w:p>
    <w:p w:rsidR="00B4699A" w:rsidRPr="00240DB8" w:rsidRDefault="00B4699A" w:rsidP="00D22A70">
      <w:pPr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« 12 » июля   2014  № 74</w:t>
      </w:r>
    </w:p>
    <w:p w:rsidR="00B4699A" w:rsidRPr="00361721" w:rsidRDefault="00B4699A" w:rsidP="00D22A70">
      <w:pPr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 xml:space="preserve">п. Крутогоровский </w:t>
      </w:r>
    </w:p>
    <w:p w:rsidR="00B4699A" w:rsidRPr="00361721" w:rsidRDefault="00B4699A" w:rsidP="004B6EBC">
      <w:pPr>
        <w:spacing w:after="0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 xml:space="preserve">О введении  режима функционирования </w:t>
      </w:r>
    </w:p>
    <w:p w:rsidR="00B4699A" w:rsidRPr="00361721" w:rsidRDefault="00B4699A" w:rsidP="004B6EBC">
      <w:pPr>
        <w:spacing w:after="0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>« Повышенная готовность»</w:t>
      </w:r>
    </w:p>
    <w:p w:rsidR="00B4699A" w:rsidRPr="00361721" w:rsidRDefault="00B4699A" w:rsidP="006206D3">
      <w:pPr>
        <w:jc w:val="both"/>
        <w:rPr>
          <w:rFonts w:ascii="Times New Roman" w:hAnsi="Times New Roman"/>
          <w:sz w:val="24"/>
          <w:szCs w:val="24"/>
        </w:rPr>
      </w:pPr>
    </w:p>
    <w:p w:rsidR="00B4699A" w:rsidRPr="00361721" w:rsidRDefault="00B4699A" w:rsidP="006206D3">
      <w:pPr>
        <w:jc w:val="both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 xml:space="preserve">   В  связи с экстренным предупреждением Главного управления  МЧС  России по Камчатскому краю №5239-17-12 от 12 июля  2014 года (предупреждение о неблагоприятном явлении №1 ФГБУ «Камчатское УГМС» от 12.07.2014 г.) о неблагоприятных метеорологических явлениях на территории Крутогоровского сельского поселения Соболевского муниципального района в ночь на 13 июля и в течении всего дня 13 июля 2014 года: сильный ветер до 25-30 м/с, обильные осадки,</w:t>
      </w:r>
    </w:p>
    <w:p w:rsidR="00B4699A" w:rsidRPr="00361721" w:rsidRDefault="00B4699A" w:rsidP="006206D3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>С 16 часов 12 июля  2014 года руководителям организаций, находящихся на территории Крутогоровского сельского поселения,  перейти в режим функционирования « Повышенная готовность».</w:t>
      </w:r>
    </w:p>
    <w:p w:rsidR="00B4699A" w:rsidRPr="00361721" w:rsidRDefault="00B4699A" w:rsidP="006206D3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>Контроль исполнения настоящего распоряжения возложить на  начальника пожарного  поста п. Крутогоровский  А.В.Орлова</w:t>
      </w:r>
    </w:p>
    <w:p w:rsidR="00B4699A" w:rsidRPr="00361721" w:rsidRDefault="00B4699A" w:rsidP="003628B4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B4699A" w:rsidRPr="00361721" w:rsidRDefault="00B4699A" w:rsidP="003628B4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B4699A" w:rsidRPr="00361721" w:rsidRDefault="00B4699A" w:rsidP="004B6E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 xml:space="preserve">Глава   Крутогоровского </w:t>
      </w:r>
    </w:p>
    <w:p w:rsidR="00B4699A" w:rsidRPr="00361721" w:rsidRDefault="00B4699A" w:rsidP="004B6E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 xml:space="preserve">сельского поселения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361721">
        <w:rPr>
          <w:rFonts w:ascii="Times New Roman" w:hAnsi="Times New Roman"/>
          <w:sz w:val="24"/>
          <w:szCs w:val="24"/>
        </w:rPr>
        <w:t xml:space="preserve"> Г.Н.Овчаренко</w:t>
      </w:r>
    </w:p>
    <w:p w:rsidR="00B4699A" w:rsidRPr="00361721" w:rsidRDefault="00B4699A" w:rsidP="004B6EB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4699A" w:rsidRPr="00361721" w:rsidRDefault="00B4699A" w:rsidP="004B6E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 xml:space="preserve"> </w:t>
      </w:r>
    </w:p>
    <w:p w:rsidR="00B4699A" w:rsidRPr="00361721" w:rsidRDefault="00B4699A" w:rsidP="006476B2">
      <w:pPr>
        <w:jc w:val="both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>С распоряжением  ознакомлен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361721">
        <w:rPr>
          <w:rFonts w:ascii="Times New Roman" w:hAnsi="Times New Roman"/>
          <w:sz w:val="24"/>
          <w:szCs w:val="24"/>
        </w:rPr>
        <w:t>_________________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361721">
        <w:rPr>
          <w:rFonts w:ascii="Times New Roman" w:hAnsi="Times New Roman"/>
          <w:sz w:val="24"/>
          <w:szCs w:val="24"/>
        </w:rPr>
        <w:t>А.В.Орлов</w:t>
      </w:r>
    </w:p>
    <w:p w:rsidR="00B4699A" w:rsidRPr="004B6EBC" w:rsidRDefault="00B4699A" w:rsidP="004B6EBC">
      <w:pPr>
        <w:spacing w:after="0"/>
        <w:rPr>
          <w:sz w:val="28"/>
          <w:szCs w:val="28"/>
        </w:rPr>
      </w:pPr>
    </w:p>
    <w:sectPr w:rsidR="00B4699A" w:rsidRPr="004B6EBC" w:rsidSect="002E6EEF">
      <w:pgSz w:w="11906" w:h="16838"/>
      <w:pgMar w:top="1134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13E7F"/>
    <w:multiLevelType w:val="hybridMultilevel"/>
    <w:tmpl w:val="0B4845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35B1D3A"/>
    <w:multiLevelType w:val="hybridMultilevel"/>
    <w:tmpl w:val="7D48AD0A"/>
    <w:lvl w:ilvl="0" w:tplc="935A5430">
      <w:start w:val="1"/>
      <w:numFmt w:val="decimal"/>
      <w:lvlText w:val="%1."/>
      <w:lvlJc w:val="left"/>
      <w:pPr>
        <w:tabs>
          <w:tab w:val="num" w:pos="1700"/>
        </w:tabs>
        <w:ind w:left="1700" w:hanging="360"/>
      </w:pPr>
      <w:rPr>
        <w:rFonts w:cs="Times New Roman"/>
      </w:rPr>
    </w:lvl>
    <w:lvl w:ilvl="1" w:tplc="241826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D304C1D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12C688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9FE0D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41065A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9D85CF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9AA9C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8A9894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2A70"/>
    <w:rsid w:val="00034E55"/>
    <w:rsid w:val="00153320"/>
    <w:rsid w:val="001735F3"/>
    <w:rsid w:val="00232847"/>
    <w:rsid w:val="00240DB8"/>
    <w:rsid w:val="00283560"/>
    <w:rsid w:val="002E6EEF"/>
    <w:rsid w:val="00301360"/>
    <w:rsid w:val="00322DC8"/>
    <w:rsid w:val="00337C83"/>
    <w:rsid w:val="00361721"/>
    <w:rsid w:val="003628B4"/>
    <w:rsid w:val="003B359D"/>
    <w:rsid w:val="00470807"/>
    <w:rsid w:val="004A2566"/>
    <w:rsid w:val="004B6E9E"/>
    <w:rsid w:val="004B6EBC"/>
    <w:rsid w:val="004C6E1B"/>
    <w:rsid w:val="004D4744"/>
    <w:rsid w:val="005D3196"/>
    <w:rsid w:val="005D3974"/>
    <w:rsid w:val="006206D3"/>
    <w:rsid w:val="006272A2"/>
    <w:rsid w:val="006476B2"/>
    <w:rsid w:val="006C6536"/>
    <w:rsid w:val="007823F2"/>
    <w:rsid w:val="007C4875"/>
    <w:rsid w:val="00893831"/>
    <w:rsid w:val="008C6898"/>
    <w:rsid w:val="00AB6D6F"/>
    <w:rsid w:val="00B4699A"/>
    <w:rsid w:val="00B97D6A"/>
    <w:rsid w:val="00C80D31"/>
    <w:rsid w:val="00CA5F8A"/>
    <w:rsid w:val="00D16E51"/>
    <w:rsid w:val="00D22A70"/>
    <w:rsid w:val="00D24CF3"/>
    <w:rsid w:val="00DA3C80"/>
    <w:rsid w:val="00DA57EF"/>
    <w:rsid w:val="00DB76CB"/>
    <w:rsid w:val="00E3358E"/>
    <w:rsid w:val="00E52B65"/>
    <w:rsid w:val="00F90EF1"/>
    <w:rsid w:val="00FE2B37"/>
    <w:rsid w:val="00FF5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83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F50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397</TotalTime>
  <Pages>1</Pages>
  <Words>191</Words>
  <Characters>1091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17</cp:revision>
  <cp:lastPrinted>2014-07-12T21:51:00Z</cp:lastPrinted>
  <dcterms:created xsi:type="dcterms:W3CDTF">2013-05-30T05:23:00Z</dcterms:created>
  <dcterms:modified xsi:type="dcterms:W3CDTF">2014-07-12T21:51:00Z</dcterms:modified>
</cp:coreProperties>
</file>