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E75" w:rsidRDefault="00870E75" w:rsidP="00D22A7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2.5pt;height:52.5pt;visibility:visible">
            <v:imagedata r:id="rId5" o:title=""/>
          </v:shape>
        </w:pict>
      </w:r>
    </w:p>
    <w:p w:rsidR="00870E75" w:rsidRPr="00240DB8" w:rsidRDefault="00870E75" w:rsidP="00D22A70">
      <w:pPr>
        <w:jc w:val="center"/>
        <w:rPr>
          <w:rFonts w:ascii="Times New Roman" w:hAnsi="Times New Roman"/>
          <w:b/>
          <w:sz w:val="28"/>
          <w:szCs w:val="28"/>
        </w:rPr>
      </w:pPr>
      <w:r w:rsidRPr="00240DB8">
        <w:rPr>
          <w:rFonts w:ascii="Times New Roman" w:hAnsi="Times New Roman"/>
          <w:b/>
          <w:sz w:val="28"/>
          <w:szCs w:val="28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870E75" w:rsidRPr="00240DB8" w:rsidRDefault="00870E75" w:rsidP="00D22A70">
      <w:pPr>
        <w:jc w:val="center"/>
        <w:rPr>
          <w:rFonts w:ascii="Times New Roman" w:hAnsi="Times New Roman"/>
          <w:b/>
          <w:sz w:val="28"/>
          <w:szCs w:val="28"/>
        </w:rPr>
      </w:pPr>
      <w:r w:rsidRPr="00240DB8">
        <w:rPr>
          <w:rFonts w:ascii="Times New Roman" w:hAnsi="Times New Roman"/>
          <w:b/>
          <w:sz w:val="28"/>
          <w:szCs w:val="28"/>
        </w:rPr>
        <w:t>__________________________________________________________________</w:t>
      </w:r>
    </w:p>
    <w:p w:rsidR="00870E75" w:rsidRPr="00240DB8" w:rsidRDefault="00870E75" w:rsidP="00D22A70">
      <w:pPr>
        <w:jc w:val="center"/>
        <w:rPr>
          <w:rFonts w:ascii="Times New Roman" w:hAnsi="Times New Roman"/>
          <w:b/>
          <w:sz w:val="28"/>
          <w:szCs w:val="28"/>
        </w:rPr>
      </w:pPr>
      <w:r w:rsidRPr="00240DB8">
        <w:rPr>
          <w:rFonts w:ascii="Times New Roman" w:hAnsi="Times New Roman"/>
          <w:b/>
          <w:sz w:val="28"/>
          <w:szCs w:val="28"/>
        </w:rPr>
        <w:t>РАСПОРЯЖЕНИЕ</w:t>
      </w:r>
    </w:p>
    <w:p w:rsidR="00870E75" w:rsidRPr="00240DB8" w:rsidRDefault="00870E75" w:rsidP="00C80D3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АДМИНИСТРАЦИИ </w:t>
      </w:r>
      <w:r w:rsidRPr="00240DB8">
        <w:rPr>
          <w:rFonts w:ascii="Times New Roman" w:hAnsi="Times New Roman"/>
          <w:sz w:val="28"/>
          <w:szCs w:val="28"/>
        </w:rPr>
        <w:t>КРУТОГОРОВСКОГО СЕЛЬСКОГО ПОСЕЛЕНИЯ</w:t>
      </w:r>
    </w:p>
    <w:p w:rsidR="00870E75" w:rsidRPr="00240DB8" w:rsidRDefault="00870E75" w:rsidP="00D22A70">
      <w:pPr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« 24 » июля   2014  № 81</w:t>
      </w:r>
    </w:p>
    <w:p w:rsidR="00870E75" w:rsidRPr="00361721" w:rsidRDefault="00870E75" w:rsidP="00D22A70">
      <w:pPr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 xml:space="preserve">п. Крутогоровский </w:t>
      </w:r>
    </w:p>
    <w:p w:rsidR="00870E75" w:rsidRPr="00361721" w:rsidRDefault="00870E75" w:rsidP="004B6EBC">
      <w:pPr>
        <w:spacing w:after="0"/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 xml:space="preserve">О введении  режима функционирования </w:t>
      </w:r>
    </w:p>
    <w:p w:rsidR="00870E75" w:rsidRPr="00361721" w:rsidRDefault="00870E75" w:rsidP="004B6EBC">
      <w:pPr>
        <w:spacing w:after="0"/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>« Повышенная готовность»</w:t>
      </w:r>
    </w:p>
    <w:p w:rsidR="00870E75" w:rsidRPr="00361721" w:rsidRDefault="00870E75" w:rsidP="006206D3">
      <w:pPr>
        <w:jc w:val="both"/>
        <w:rPr>
          <w:rFonts w:ascii="Times New Roman" w:hAnsi="Times New Roman"/>
          <w:sz w:val="24"/>
          <w:szCs w:val="24"/>
        </w:rPr>
      </w:pPr>
    </w:p>
    <w:p w:rsidR="00870E75" w:rsidRPr="00361721" w:rsidRDefault="00870E75" w:rsidP="006206D3">
      <w:pPr>
        <w:jc w:val="both"/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 xml:space="preserve">   В  связи с экстренным предупреждением Главного управления  МЧС  России по Ка</w:t>
      </w:r>
      <w:r>
        <w:rPr>
          <w:rFonts w:ascii="Times New Roman" w:hAnsi="Times New Roman"/>
          <w:sz w:val="24"/>
          <w:szCs w:val="24"/>
        </w:rPr>
        <w:t>мчатскому краю №5239-17-12 от 24</w:t>
      </w:r>
      <w:r w:rsidRPr="00361721">
        <w:rPr>
          <w:rFonts w:ascii="Times New Roman" w:hAnsi="Times New Roman"/>
          <w:sz w:val="24"/>
          <w:szCs w:val="24"/>
        </w:rPr>
        <w:t xml:space="preserve"> июля  2014 года (предупрежде</w:t>
      </w:r>
      <w:r>
        <w:rPr>
          <w:rFonts w:ascii="Times New Roman" w:hAnsi="Times New Roman"/>
          <w:sz w:val="24"/>
          <w:szCs w:val="24"/>
        </w:rPr>
        <w:t>ние о неблагоприятном явлении №2 ФГБУ «Камчатское УГМС» от 24</w:t>
      </w:r>
      <w:r w:rsidRPr="00361721">
        <w:rPr>
          <w:rFonts w:ascii="Times New Roman" w:hAnsi="Times New Roman"/>
          <w:sz w:val="24"/>
          <w:szCs w:val="24"/>
        </w:rPr>
        <w:t>.07.2014 г.) о неблагоприятных метеорологических явлениях на территории Крутогоровского сельского поселения Соболевского му</w:t>
      </w:r>
      <w:r>
        <w:rPr>
          <w:rFonts w:ascii="Times New Roman" w:hAnsi="Times New Roman"/>
          <w:sz w:val="24"/>
          <w:szCs w:val="24"/>
        </w:rPr>
        <w:t>ниципального района в ночь на 25 июля и в течении всего дня 25 июля 2014 года: сильный ветер до 15-20 м/с, обильные осадки (сильный дождь)</w:t>
      </w:r>
    </w:p>
    <w:p w:rsidR="00870E75" w:rsidRPr="00361721" w:rsidRDefault="00870E75" w:rsidP="006206D3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11 часов 25</w:t>
      </w:r>
      <w:r w:rsidRPr="00361721">
        <w:rPr>
          <w:rFonts w:ascii="Times New Roman" w:hAnsi="Times New Roman"/>
          <w:sz w:val="24"/>
          <w:szCs w:val="24"/>
        </w:rPr>
        <w:t xml:space="preserve"> июля  2014 года руководителям организаций, находящихся на территории Крутогоровского сельского поселения,  перейти в режим функционирования « Повышенная готовность».</w:t>
      </w:r>
    </w:p>
    <w:p w:rsidR="00870E75" w:rsidRPr="00361721" w:rsidRDefault="00870E75" w:rsidP="006206D3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>Контроль исполнения настоящего распоряжения возложить на  начальника пожарного  поста п. Крутогоровский  А.В.Орлова</w:t>
      </w:r>
    </w:p>
    <w:p w:rsidR="00870E75" w:rsidRPr="00361721" w:rsidRDefault="00870E75" w:rsidP="003628B4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870E75" w:rsidRPr="00361721" w:rsidRDefault="00870E75" w:rsidP="003628B4">
      <w:pPr>
        <w:pStyle w:val="ListParagraph"/>
        <w:jc w:val="both"/>
        <w:rPr>
          <w:rFonts w:ascii="Times New Roman" w:hAnsi="Times New Roman"/>
          <w:sz w:val="24"/>
          <w:szCs w:val="24"/>
        </w:rPr>
      </w:pPr>
    </w:p>
    <w:p w:rsidR="00870E75" w:rsidRPr="00361721" w:rsidRDefault="00870E75" w:rsidP="004B6E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 xml:space="preserve">Глава   Крутогоровского </w:t>
      </w:r>
    </w:p>
    <w:p w:rsidR="00870E75" w:rsidRPr="00361721" w:rsidRDefault="00870E75" w:rsidP="004B6E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 xml:space="preserve">сельского поселения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</w:t>
      </w:r>
      <w:r w:rsidRPr="00361721">
        <w:rPr>
          <w:rFonts w:ascii="Times New Roman" w:hAnsi="Times New Roman"/>
          <w:sz w:val="24"/>
          <w:szCs w:val="24"/>
        </w:rPr>
        <w:t xml:space="preserve"> Г.Н.Овчаренко</w:t>
      </w:r>
    </w:p>
    <w:p w:rsidR="00870E75" w:rsidRPr="00361721" w:rsidRDefault="00870E75" w:rsidP="004B6EB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70E75" w:rsidRPr="00361721" w:rsidRDefault="00870E75" w:rsidP="004B6EBC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 xml:space="preserve"> </w:t>
      </w:r>
    </w:p>
    <w:p w:rsidR="00870E75" w:rsidRPr="00361721" w:rsidRDefault="00870E75" w:rsidP="006476B2">
      <w:pPr>
        <w:jc w:val="both"/>
        <w:rPr>
          <w:rFonts w:ascii="Times New Roman" w:hAnsi="Times New Roman"/>
          <w:sz w:val="24"/>
          <w:szCs w:val="24"/>
        </w:rPr>
      </w:pPr>
      <w:r w:rsidRPr="00361721">
        <w:rPr>
          <w:rFonts w:ascii="Times New Roman" w:hAnsi="Times New Roman"/>
          <w:sz w:val="24"/>
          <w:szCs w:val="24"/>
        </w:rPr>
        <w:t>С распоряжением  ознакомлен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361721">
        <w:rPr>
          <w:rFonts w:ascii="Times New Roman" w:hAnsi="Times New Roman"/>
          <w:sz w:val="24"/>
          <w:szCs w:val="24"/>
        </w:rPr>
        <w:t>_________________</w:t>
      </w:r>
      <w:r>
        <w:rPr>
          <w:rFonts w:ascii="Times New Roman" w:hAnsi="Times New Roman"/>
          <w:sz w:val="24"/>
          <w:szCs w:val="24"/>
        </w:rPr>
        <w:t xml:space="preserve">      </w:t>
      </w:r>
      <w:r w:rsidRPr="00361721">
        <w:rPr>
          <w:rFonts w:ascii="Times New Roman" w:hAnsi="Times New Roman"/>
          <w:sz w:val="24"/>
          <w:szCs w:val="24"/>
        </w:rPr>
        <w:t>А.В.Орлов</w:t>
      </w:r>
    </w:p>
    <w:p w:rsidR="00870E75" w:rsidRPr="004B6EBC" w:rsidRDefault="00870E75" w:rsidP="004B6EBC">
      <w:pPr>
        <w:spacing w:after="0"/>
        <w:rPr>
          <w:sz w:val="28"/>
          <w:szCs w:val="28"/>
        </w:rPr>
      </w:pPr>
    </w:p>
    <w:sectPr w:rsidR="00870E75" w:rsidRPr="004B6EBC" w:rsidSect="002E6EEF">
      <w:pgSz w:w="11906" w:h="16838"/>
      <w:pgMar w:top="1134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13E7F"/>
    <w:multiLevelType w:val="hybridMultilevel"/>
    <w:tmpl w:val="0B4845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35B1D3A"/>
    <w:multiLevelType w:val="hybridMultilevel"/>
    <w:tmpl w:val="7D48AD0A"/>
    <w:lvl w:ilvl="0" w:tplc="935A5430">
      <w:start w:val="1"/>
      <w:numFmt w:val="decimal"/>
      <w:lvlText w:val="%1."/>
      <w:lvlJc w:val="left"/>
      <w:pPr>
        <w:tabs>
          <w:tab w:val="num" w:pos="1700"/>
        </w:tabs>
        <w:ind w:left="1700" w:hanging="360"/>
      </w:pPr>
      <w:rPr>
        <w:rFonts w:cs="Times New Roman"/>
      </w:rPr>
    </w:lvl>
    <w:lvl w:ilvl="1" w:tplc="241826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D304C1D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12C688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9FE0DD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B41065A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9D85CF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9AA9C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8A98949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2A70"/>
    <w:rsid w:val="00013B23"/>
    <w:rsid w:val="00034E55"/>
    <w:rsid w:val="00153320"/>
    <w:rsid w:val="001735F3"/>
    <w:rsid w:val="00232847"/>
    <w:rsid w:val="00240DB8"/>
    <w:rsid w:val="00283560"/>
    <w:rsid w:val="002C0442"/>
    <w:rsid w:val="002D4DE4"/>
    <w:rsid w:val="002E6EEF"/>
    <w:rsid w:val="00301360"/>
    <w:rsid w:val="00322DC8"/>
    <w:rsid w:val="00337C83"/>
    <w:rsid w:val="00361721"/>
    <w:rsid w:val="003628B4"/>
    <w:rsid w:val="003B359D"/>
    <w:rsid w:val="003E4658"/>
    <w:rsid w:val="00470807"/>
    <w:rsid w:val="004A2566"/>
    <w:rsid w:val="004B6E9E"/>
    <w:rsid w:val="004B6EBC"/>
    <w:rsid w:val="004C6E1B"/>
    <w:rsid w:val="004D4744"/>
    <w:rsid w:val="005D3196"/>
    <w:rsid w:val="005D3974"/>
    <w:rsid w:val="006206D3"/>
    <w:rsid w:val="006272A2"/>
    <w:rsid w:val="006476B2"/>
    <w:rsid w:val="006C6536"/>
    <w:rsid w:val="007823F2"/>
    <w:rsid w:val="007C4875"/>
    <w:rsid w:val="00827260"/>
    <w:rsid w:val="00870E75"/>
    <w:rsid w:val="00893831"/>
    <w:rsid w:val="008C6898"/>
    <w:rsid w:val="0095012D"/>
    <w:rsid w:val="00AB6D6F"/>
    <w:rsid w:val="00B4699A"/>
    <w:rsid w:val="00B564D7"/>
    <w:rsid w:val="00B97D6A"/>
    <w:rsid w:val="00BF2141"/>
    <w:rsid w:val="00C80D31"/>
    <w:rsid w:val="00CA5F8A"/>
    <w:rsid w:val="00D16E51"/>
    <w:rsid w:val="00D22A70"/>
    <w:rsid w:val="00D24CF3"/>
    <w:rsid w:val="00DA3C80"/>
    <w:rsid w:val="00DA57EF"/>
    <w:rsid w:val="00DB76CB"/>
    <w:rsid w:val="00E20F5B"/>
    <w:rsid w:val="00E3358E"/>
    <w:rsid w:val="00E52B65"/>
    <w:rsid w:val="00EF0EA6"/>
    <w:rsid w:val="00F90EF1"/>
    <w:rsid w:val="00F9542B"/>
    <w:rsid w:val="00FE2B37"/>
    <w:rsid w:val="00FF5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83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F50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422</TotalTime>
  <Pages>1</Pages>
  <Words>193</Words>
  <Characters>1104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19</cp:revision>
  <cp:lastPrinted>2014-07-23T03:48:00Z</cp:lastPrinted>
  <dcterms:created xsi:type="dcterms:W3CDTF">2013-05-30T05:23:00Z</dcterms:created>
  <dcterms:modified xsi:type="dcterms:W3CDTF">2014-07-23T03:49:00Z</dcterms:modified>
</cp:coreProperties>
</file>